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936" w:rsidRPr="00C16DCD" w:rsidRDefault="00447936" w:rsidP="00D77791">
      <w:pPr>
        <w:rPr>
          <w:rFonts w:ascii="Calibri" w:hAnsi="Calibri" w:cs="Arial"/>
          <w:sz w:val="16"/>
          <w:szCs w:val="16"/>
        </w:rPr>
      </w:pPr>
    </w:p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2"/>
        <w:gridCol w:w="948"/>
        <w:gridCol w:w="2307"/>
        <w:gridCol w:w="2308"/>
        <w:gridCol w:w="2232"/>
      </w:tblGrid>
      <w:tr w:rsidR="00447936" w:rsidRPr="00447936" w:rsidTr="00447936">
        <w:trPr>
          <w:trHeight w:val="459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47936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</w:tc>
      </w:tr>
      <w:tr w:rsidR="00447936" w:rsidRPr="00447936" w:rsidTr="00447936">
        <w:trPr>
          <w:trHeight w:val="706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AE11F9" w:rsidP="000F48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 zakázku, </w:t>
            </w:r>
            <w:r w:rsidR="00447936" w:rsidRPr="00447936">
              <w:rPr>
                <w:rFonts w:ascii="Arial" w:hAnsi="Arial" w:cs="Arial"/>
                <w:b/>
              </w:rPr>
              <w:t xml:space="preserve">na kterou se nevztahuje postup pro zadávací řízení dle zákona </w:t>
            </w:r>
          </w:p>
          <w:p w:rsidR="00447936" w:rsidRPr="00447936" w:rsidRDefault="00447936" w:rsidP="003222D3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č. 134/2016 Sb., o </w:t>
            </w:r>
            <w:r w:rsidR="003222D3" w:rsidRPr="00447936">
              <w:rPr>
                <w:rFonts w:ascii="Arial" w:hAnsi="Arial" w:cs="Arial"/>
                <w:b/>
              </w:rPr>
              <w:t>zadáv</w:t>
            </w:r>
            <w:r w:rsidR="003222D3">
              <w:rPr>
                <w:rFonts w:ascii="Arial" w:hAnsi="Arial" w:cs="Arial"/>
                <w:b/>
              </w:rPr>
              <w:t>á</w:t>
            </w:r>
            <w:r w:rsidR="003222D3" w:rsidRPr="00447936">
              <w:rPr>
                <w:rFonts w:ascii="Arial" w:hAnsi="Arial" w:cs="Arial"/>
                <w:b/>
              </w:rPr>
              <w:t xml:space="preserve">ní </w:t>
            </w:r>
            <w:r w:rsidRPr="00447936">
              <w:rPr>
                <w:rFonts w:ascii="Arial" w:hAnsi="Arial" w:cs="Arial"/>
                <w:b/>
              </w:rPr>
              <w:t>veřejných zakázek</w:t>
            </w:r>
          </w:p>
        </w:tc>
      </w:tr>
      <w:tr w:rsidR="009B2A6A" w:rsidRPr="00447936" w:rsidTr="00447936">
        <w:trPr>
          <w:trHeight w:val="547"/>
          <w:jc w:val="center"/>
        </w:trPr>
        <w:tc>
          <w:tcPr>
            <w:tcW w:w="1652" w:type="dxa"/>
            <w:shd w:val="pct25" w:color="auto" w:fill="auto"/>
            <w:vAlign w:val="center"/>
          </w:tcPr>
          <w:p w:rsidR="009B2A6A" w:rsidRPr="00447936" w:rsidRDefault="009B2A6A" w:rsidP="009B2A6A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zakázky</w:t>
            </w:r>
          </w:p>
        </w:tc>
        <w:tc>
          <w:tcPr>
            <w:tcW w:w="7795" w:type="dxa"/>
            <w:gridSpan w:val="4"/>
            <w:vAlign w:val="center"/>
          </w:tcPr>
          <w:p w:rsidR="009B2A6A" w:rsidRPr="00E50090" w:rsidRDefault="009B2A6A" w:rsidP="009B2A6A">
            <w:pPr>
              <w:pStyle w:val="Tabulkatext"/>
              <w:rPr>
                <w:b/>
              </w:rPr>
            </w:pPr>
            <w:r w:rsidRPr="005677E5">
              <w:rPr>
                <w:rFonts w:ascii="Arial" w:hAnsi="Arial" w:cs="Arial"/>
                <w:b/>
                <w:szCs w:val="24"/>
              </w:rPr>
              <w:t xml:space="preserve">Vzdělávání v </w:t>
            </w:r>
            <w:proofErr w:type="spellStart"/>
            <w:r w:rsidRPr="005677E5">
              <w:rPr>
                <w:rFonts w:ascii="Arial" w:hAnsi="Arial" w:cs="Arial"/>
                <w:b/>
                <w:szCs w:val="24"/>
              </w:rPr>
              <w:t>Prettl</w:t>
            </w:r>
            <w:proofErr w:type="spellEnd"/>
            <w:r w:rsidRPr="005677E5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5677E5">
              <w:rPr>
                <w:rFonts w:ascii="Arial" w:hAnsi="Arial" w:cs="Arial"/>
                <w:b/>
                <w:szCs w:val="24"/>
              </w:rPr>
              <w:t>Automotive</w:t>
            </w:r>
            <w:proofErr w:type="spellEnd"/>
            <w:r w:rsidRPr="005677E5">
              <w:rPr>
                <w:rFonts w:ascii="Arial" w:hAnsi="Arial" w:cs="Arial"/>
                <w:b/>
                <w:szCs w:val="24"/>
              </w:rPr>
              <w:t xml:space="preserve"> Czech s.r.o.</w:t>
            </w:r>
          </w:p>
        </w:tc>
      </w:tr>
      <w:tr w:rsidR="00447936" w:rsidRPr="00447936" w:rsidTr="00447936">
        <w:trPr>
          <w:trHeight w:val="386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C2C1B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Základní identifikační údaje</w:t>
            </w:r>
            <w:r>
              <w:rPr>
                <w:rFonts w:ascii="Arial" w:hAnsi="Arial" w:cs="Arial"/>
                <w:b/>
              </w:rPr>
              <w:t>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  <w:p w:rsidR="00447936" w:rsidRPr="00447936" w:rsidRDefault="00E27A6C" w:rsidP="00447936">
            <w:pPr>
              <w:jc w:val="left"/>
              <w:rPr>
                <w:rFonts w:ascii="Arial" w:hAnsi="Arial" w:cs="Arial"/>
                <w:b/>
              </w:rPr>
            </w:pPr>
            <w:bookmarkStart w:id="0" w:name="_Hlk490652658"/>
            <w:r w:rsidRPr="00E27A6C">
              <w:rPr>
                <w:rFonts w:ascii="Arial" w:hAnsi="Arial" w:cs="Arial"/>
                <w:b/>
              </w:rPr>
              <w:t>Podnikové vzdělávání zaměstnanců II</w:t>
            </w:r>
            <w:bookmarkStart w:id="1" w:name="_Hlk490653543"/>
            <w:r w:rsidR="004C37AC" w:rsidRPr="004C37AC">
              <w:rPr>
                <w:rFonts w:ascii="Arial" w:hAnsi="Arial" w:cs="Arial"/>
                <w:b/>
              </w:rPr>
              <w:t xml:space="preserve"> </w:t>
            </w:r>
            <w:r w:rsidR="00D01983">
              <w:rPr>
                <w:rFonts w:ascii="Arial" w:hAnsi="Arial" w:cs="Arial"/>
                <w:b/>
              </w:rPr>
              <w:t>(</w:t>
            </w:r>
            <w:r w:rsidR="00F10036" w:rsidRPr="00F10036">
              <w:rPr>
                <w:rFonts w:ascii="Arial" w:hAnsi="Arial" w:cs="Arial"/>
                <w:b/>
              </w:rPr>
              <w:t>CZ.03.1.52/0.0/0.0/19_097/</w:t>
            </w:r>
            <w:r w:rsidR="009B7DEE" w:rsidRPr="005677E5">
              <w:rPr>
                <w:rFonts w:ascii="Arial" w:hAnsi="Arial" w:cs="Arial"/>
                <w:b/>
              </w:rPr>
              <w:t>0012871</w:t>
            </w:r>
            <w:r w:rsidR="00D01983">
              <w:rPr>
                <w:rStyle w:val="datalabel"/>
              </w:rPr>
              <w:t>)</w:t>
            </w:r>
            <w:bookmarkEnd w:id="0"/>
            <w:bookmarkEnd w:id="1"/>
          </w:p>
        </w:tc>
      </w:tr>
      <w:tr w:rsidR="00447936" w:rsidRPr="00447936" w:rsidTr="00447936">
        <w:trPr>
          <w:trHeight w:val="348"/>
          <w:jc w:val="center"/>
        </w:trPr>
        <w:tc>
          <w:tcPr>
            <w:tcW w:w="9447" w:type="dxa"/>
            <w:gridSpan w:val="5"/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Zadavatel: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27A6C" w:rsidRPr="00447936" w:rsidTr="000F48DE">
        <w:trPr>
          <w:trHeight w:val="52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E27A6C" w:rsidRPr="00447936" w:rsidRDefault="00E27A6C" w:rsidP="00E27A6C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zadavatele:</w:t>
            </w:r>
          </w:p>
        </w:tc>
        <w:tc>
          <w:tcPr>
            <w:tcW w:w="6847" w:type="dxa"/>
            <w:gridSpan w:val="3"/>
            <w:vAlign w:val="center"/>
          </w:tcPr>
          <w:p w:rsidR="00E27A6C" w:rsidRPr="00F10036" w:rsidRDefault="009B2A6A" w:rsidP="00E27A6C">
            <w:pPr>
              <w:pStyle w:val="ZKLADN"/>
              <w:spacing w:before="0" w:after="0" w:line="240" w:lineRule="auto"/>
              <w:jc w:val="left"/>
              <w:rPr>
                <w:rFonts w:ascii="Arial" w:hAnsi="Arial" w:cs="Arial"/>
                <w:b/>
                <w:sz w:val="20"/>
                <w:highlight w:val="magenta"/>
              </w:rPr>
            </w:pPr>
            <w:proofErr w:type="spellStart"/>
            <w:r w:rsidRPr="005677E5">
              <w:rPr>
                <w:rFonts w:ascii="Arial" w:hAnsi="Arial" w:cs="Arial"/>
                <w:b/>
                <w:szCs w:val="24"/>
              </w:rPr>
              <w:t>Prettl</w:t>
            </w:r>
            <w:proofErr w:type="spellEnd"/>
            <w:r w:rsidRPr="005677E5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5677E5">
              <w:rPr>
                <w:rFonts w:ascii="Arial" w:hAnsi="Arial" w:cs="Arial"/>
                <w:b/>
                <w:szCs w:val="24"/>
              </w:rPr>
              <w:t>Automotive</w:t>
            </w:r>
            <w:proofErr w:type="spellEnd"/>
            <w:r w:rsidRPr="005677E5">
              <w:rPr>
                <w:rFonts w:ascii="Arial" w:hAnsi="Arial" w:cs="Arial"/>
                <w:b/>
                <w:szCs w:val="24"/>
              </w:rPr>
              <w:t xml:space="preserve"> Czech s.r.o.</w:t>
            </w:r>
          </w:p>
        </w:tc>
      </w:tr>
      <w:tr w:rsidR="009B2A6A" w:rsidRPr="00447936" w:rsidTr="000F48DE">
        <w:trPr>
          <w:trHeight w:val="54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9B2A6A" w:rsidRPr="00447936" w:rsidRDefault="009B2A6A" w:rsidP="009B2A6A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 zadava</w:t>
            </w:r>
            <w:r>
              <w:rPr>
                <w:rFonts w:ascii="Arial" w:hAnsi="Arial" w:cs="Arial"/>
                <w:b/>
              </w:rPr>
              <w:t>te</w:t>
            </w:r>
            <w:r w:rsidRPr="00447936">
              <w:rPr>
                <w:rFonts w:ascii="Arial" w:hAnsi="Arial" w:cs="Arial"/>
                <w:b/>
              </w:rPr>
              <w:t>le:</w:t>
            </w:r>
          </w:p>
        </w:tc>
        <w:tc>
          <w:tcPr>
            <w:tcW w:w="6847" w:type="dxa"/>
            <w:gridSpan w:val="3"/>
            <w:vAlign w:val="center"/>
          </w:tcPr>
          <w:p w:rsidR="009B2A6A" w:rsidRPr="00E50090" w:rsidRDefault="009B2A6A" w:rsidP="009B2A6A">
            <w:pPr>
              <w:pStyle w:val="Tabulkatext"/>
            </w:pPr>
            <w:r w:rsidRPr="009B2A6A">
              <w:rPr>
                <w:rFonts w:ascii="Arial" w:hAnsi="Arial" w:cs="Arial"/>
              </w:rPr>
              <w:t>Liberec - Liberec 6, Vratislavická 59, PSČ 460 06</w:t>
            </w:r>
          </w:p>
        </w:tc>
      </w:tr>
      <w:tr w:rsidR="009B2A6A" w:rsidRPr="00447936" w:rsidTr="000F48DE">
        <w:trPr>
          <w:trHeight w:val="49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9B2A6A" w:rsidRPr="00447936" w:rsidRDefault="009B2A6A" w:rsidP="009B2A6A">
            <w:pPr>
              <w:pStyle w:val="Tabulkatext"/>
              <w:spacing w:before="0" w:after="0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IČ /</w:t>
            </w:r>
            <w:r>
              <w:rPr>
                <w:rFonts w:ascii="Arial" w:hAnsi="Arial" w:cs="Arial"/>
                <w:b/>
                <w:bCs/>
                <w:color w:val="auto"/>
                <w:szCs w:val="20"/>
              </w:rPr>
              <w:t xml:space="preserve"> </w:t>
            </w: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DIČ zadavatele:</w:t>
            </w:r>
          </w:p>
        </w:tc>
        <w:tc>
          <w:tcPr>
            <w:tcW w:w="6847" w:type="dxa"/>
            <w:gridSpan w:val="3"/>
            <w:vAlign w:val="center"/>
          </w:tcPr>
          <w:p w:rsidR="009B2A6A" w:rsidRPr="001376FF" w:rsidRDefault="009B2A6A" w:rsidP="009B2A6A">
            <w:pPr>
              <w:pStyle w:val="Tabulkatext"/>
              <w:rPr>
                <w:rFonts w:ascii="Arial" w:hAnsi="Arial" w:cs="Arial"/>
              </w:rPr>
            </w:pPr>
            <w:r w:rsidRPr="005677E5">
              <w:rPr>
                <w:rFonts w:ascii="Arial" w:hAnsi="Arial" w:cs="Arial"/>
              </w:rPr>
              <w:t>27348351</w:t>
            </w:r>
            <w:r>
              <w:rPr>
                <w:rFonts w:ascii="Arial" w:hAnsi="Arial" w:cs="Arial"/>
              </w:rPr>
              <w:t xml:space="preserve">/ </w:t>
            </w:r>
            <w:r w:rsidRPr="001376FF">
              <w:rPr>
                <w:rFonts w:ascii="Arial" w:hAnsi="Arial" w:cs="Arial"/>
              </w:rPr>
              <w:t>CZ</w:t>
            </w:r>
            <w:r>
              <w:t xml:space="preserve"> </w:t>
            </w:r>
            <w:r w:rsidRPr="005677E5">
              <w:rPr>
                <w:rFonts w:ascii="Arial" w:hAnsi="Arial" w:cs="Arial"/>
              </w:rPr>
              <w:t>27348351</w:t>
            </w:r>
          </w:p>
        </w:tc>
      </w:tr>
      <w:tr w:rsidR="004D0B18" w:rsidRPr="00447936" w:rsidTr="000F48DE">
        <w:trPr>
          <w:trHeight w:val="380"/>
          <w:jc w:val="center"/>
        </w:trPr>
        <w:tc>
          <w:tcPr>
            <w:tcW w:w="2600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4D0B18" w:rsidRPr="00447936" w:rsidRDefault="004D0B18" w:rsidP="004D0B18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Osoba oprávněná</w:t>
            </w:r>
            <w:r w:rsidRPr="00447936">
              <w:rPr>
                <w:rFonts w:ascii="Arial" w:hAnsi="Arial" w:cs="Arial"/>
                <w:b/>
                <w:bCs/>
              </w:rPr>
              <w:t xml:space="preserve"> jednat jménem zadavatele:</w:t>
            </w:r>
          </w:p>
        </w:tc>
        <w:tc>
          <w:tcPr>
            <w:tcW w:w="6847" w:type="dxa"/>
            <w:gridSpan w:val="3"/>
            <w:tcBorders>
              <w:bottom w:val="single" w:sz="4" w:space="0" w:color="auto"/>
            </w:tcBorders>
            <w:vAlign w:val="center"/>
          </w:tcPr>
          <w:p w:rsidR="004D0B18" w:rsidRPr="001376FF" w:rsidRDefault="004D0B18" w:rsidP="004D0B18">
            <w:pPr>
              <w:pStyle w:val="Tabulkatext"/>
              <w:rPr>
                <w:rFonts w:ascii="Arial" w:hAnsi="Arial" w:cs="Arial"/>
              </w:rPr>
            </w:pPr>
            <w:bookmarkStart w:id="2" w:name="_GoBack"/>
            <w:r w:rsidRPr="00250F97">
              <w:rPr>
                <w:rFonts w:ascii="Arial" w:hAnsi="Arial" w:cs="Arial"/>
              </w:rPr>
              <w:t>Ing. Oldřich </w:t>
            </w:r>
            <w:r w:rsidRPr="004D0B18">
              <w:rPr>
                <w:rFonts w:ascii="Arial" w:hAnsi="Arial" w:cs="Arial"/>
              </w:rPr>
              <w:t>Havránek</w:t>
            </w:r>
            <w:bookmarkEnd w:id="2"/>
            <w:r w:rsidRPr="001376FF">
              <w:rPr>
                <w:rFonts w:ascii="Arial" w:hAnsi="Arial" w:cs="Arial"/>
              </w:rPr>
              <w:t xml:space="preserve">, tel. </w:t>
            </w:r>
            <w:r w:rsidRPr="005677E5">
              <w:rPr>
                <w:rFonts w:ascii="Arial" w:hAnsi="Arial" w:cs="Arial"/>
              </w:rPr>
              <w:t>733 438 032</w:t>
            </w:r>
            <w:r w:rsidRPr="001376FF">
              <w:rPr>
                <w:rFonts w:ascii="Arial" w:hAnsi="Arial" w:cs="Arial"/>
              </w:rPr>
              <w:t xml:space="preserve">, </w:t>
            </w:r>
            <w:r w:rsidRPr="005677E5">
              <w:rPr>
                <w:rFonts w:ascii="Arial" w:hAnsi="Arial" w:cs="Arial"/>
              </w:rPr>
              <w:t>jana.dostrasilova@prettl.com</w:t>
            </w:r>
          </w:p>
        </w:tc>
      </w:tr>
      <w:tr w:rsidR="00447936" w:rsidRPr="00447936" w:rsidTr="00DC2CAB">
        <w:trPr>
          <w:trHeight w:val="415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Uchazeč:</w:t>
            </w:r>
          </w:p>
        </w:tc>
      </w:tr>
      <w:tr w:rsidR="00447936" w:rsidRPr="00447936" w:rsidTr="000F48DE">
        <w:trPr>
          <w:trHeight w:val="35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  <w:highlight w:val="green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………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………………..</w:t>
            </w:r>
          </w:p>
        </w:tc>
      </w:tr>
      <w:tr w:rsidR="00447936" w:rsidRPr="00447936" w:rsidTr="000F48DE">
        <w:trPr>
          <w:trHeight w:val="40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34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 / E-mail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35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33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35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Osoby oprávněné jednat jménem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41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-</w:t>
            </w:r>
            <w:r w:rsidRPr="00447936">
              <w:rPr>
                <w:rFonts w:ascii="Arial" w:hAnsi="Arial" w:cs="Arial"/>
                <w:b/>
              </w:rPr>
              <w:t xml:space="preserve">mail: 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F65C78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F65C78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F65C78" w:rsidRPr="00447936" w:rsidRDefault="00F65C78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Dílčí část: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B01DD1" w:rsidRDefault="00B41634" w:rsidP="00447936">
            <w:pPr>
              <w:jc w:val="left"/>
              <w:rPr>
                <w:rFonts w:ascii="Arial" w:hAnsi="Arial" w:cs="Arial"/>
                <w:b/>
                <w:highlight w:val="yellow"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396"/>
          <w:jc w:val="center"/>
        </w:trPr>
        <w:tc>
          <w:tcPr>
            <w:tcW w:w="260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CELKOVÁ </w:t>
            </w:r>
            <w:r w:rsidRPr="00447936">
              <w:rPr>
                <w:rFonts w:ascii="Arial" w:hAnsi="Arial" w:cs="Arial"/>
                <w:b/>
              </w:rPr>
              <w:t>NABÍDKOVÁ CENA</w:t>
            </w: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bez DPH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DPH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včetně DPH</w:t>
            </w:r>
          </w:p>
        </w:tc>
      </w:tr>
      <w:tr w:rsidR="00447936" w:rsidRPr="00447936" w:rsidTr="000F48DE">
        <w:trPr>
          <w:trHeight w:val="548"/>
          <w:jc w:val="center"/>
        </w:trPr>
        <w:tc>
          <w:tcPr>
            <w:tcW w:w="260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7936" w:rsidRPr="00447936" w:rsidRDefault="00447936" w:rsidP="000F48DE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447936">
        <w:trPr>
          <w:trHeight w:val="698"/>
          <w:jc w:val="center"/>
        </w:trPr>
        <w:tc>
          <w:tcPr>
            <w:tcW w:w="2600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Podpis oprávněné osoby:</w:t>
            </w:r>
          </w:p>
        </w:tc>
        <w:tc>
          <w:tcPr>
            <w:tcW w:w="4615" w:type="dxa"/>
            <w:gridSpan w:val="2"/>
            <w:tcBorders>
              <w:top w:val="single" w:sz="18" w:space="0" w:color="auto"/>
            </w:tcBorders>
          </w:tcPr>
          <w:p w:rsidR="00447936" w:rsidRPr="00447936" w:rsidRDefault="00447936" w:rsidP="000F48DE">
            <w:pPr>
              <w:spacing w:after="200" w:line="276" w:lineRule="auto"/>
              <w:rPr>
                <w:rFonts w:ascii="Arial" w:hAnsi="Arial" w:cs="Arial"/>
                <w:b/>
                <w:highlight w:val="yellow"/>
              </w:rPr>
            </w:pPr>
          </w:p>
          <w:p w:rsidR="00447936" w:rsidRPr="00447936" w:rsidRDefault="00447936" w:rsidP="000F48DE">
            <w:pPr>
              <w:spacing w:after="200" w:line="276" w:lineRule="auto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i/>
              </w:rPr>
            </w:pPr>
          </w:p>
          <w:p w:rsidR="00447936" w:rsidRPr="00447936" w:rsidRDefault="00447936" w:rsidP="000F48D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highlight w:val="yellow"/>
              </w:rPr>
              <w:t>...</w:t>
            </w:r>
            <w:r w:rsidRPr="00447936">
              <w:rPr>
                <w:rFonts w:ascii="Arial" w:hAnsi="Arial" w:cs="Arial"/>
                <w:highlight w:val="yellow"/>
              </w:rPr>
              <w:t>razítko</w:t>
            </w:r>
            <w:proofErr w:type="gramEnd"/>
            <w:r w:rsidRPr="00447936">
              <w:rPr>
                <w:rFonts w:ascii="Arial" w:hAnsi="Arial" w:cs="Arial"/>
                <w:highlight w:val="yellow"/>
              </w:rPr>
              <w:t>...</w:t>
            </w:r>
          </w:p>
          <w:p w:rsidR="00447936" w:rsidRPr="00447936" w:rsidRDefault="00447936" w:rsidP="000F48DE">
            <w:pPr>
              <w:rPr>
                <w:rFonts w:ascii="Arial" w:hAnsi="Arial" w:cs="Arial"/>
                <w:b/>
                <w:i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0F48DE">
        <w:trPr>
          <w:trHeight w:val="371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0F48DE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Titul, jméno, příjmení: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0F48DE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47936" w:rsidRPr="00447936" w:rsidTr="000F48DE">
        <w:trPr>
          <w:trHeight w:val="38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0F48DE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Funkce: 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0F48DE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</w:tbl>
    <w:p w:rsidR="00447936" w:rsidRPr="00447936" w:rsidRDefault="00447936" w:rsidP="00D77791">
      <w:pPr>
        <w:rPr>
          <w:rFonts w:ascii="Arial" w:hAnsi="Arial" w:cs="Arial"/>
        </w:rPr>
      </w:pPr>
    </w:p>
    <w:p w:rsidR="00FB1754" w:rsidRPr="00447936" w:rsidRDefault="00FB1754" w:rsidP="00D77791">
      <w:pPr>
        <w:rPr>
          <w:rFonts w:ascii="Arial" w:hAnsi="Arial" w:cs="Arial"/>
        </w:rPr>
      </w:pPr>
    </w:p>
    <w:sectPr w:rsidR="00FB1754" w:rsidRPr="00447936" w:rsidSect="00DC6073">
      <w:headerReference w:type="first" r:id="rId8"/>
      <w:pgSz w:w="12240" w:h="15840"/>
      <w:pgMar w:top="1843" w:right="1152" w:bottom="426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683" w:rsidRDefault="003B1683" w:rsidP="003856C9">
      <w:pPr>
        <w:spacing w:after="0" w:line="240" w:lineRule="auto"/>
      </w:pPr>
      <w:r>
        <w:separator/>
      </w:r>
    </w:p>
  </w:endnote>
  <w:endnote w:type="continuationSeparator" w:id="0">
    <w:p w:rsidR="003B1683" w:rsidRDefault="003B1683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B3C82B9A-3D99-4D3D-A388-953D3C43E370}"/>
    <w:embedBold r:id="rId2" w:fontKey="{AA593814-6C25-49F1-A5C2-0E8CE15658B5}"/>
    <w:embedBoldItalic r:id="rId3" w:fontKey="{8494C7EB-B2E4-4C75-9465-0D94B664E39C}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F288128-2DFB-40BA-9395-9F7085D7E71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5A2BD60D-3A9A-4EBC-B453-98585EA873D4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966071E5-AED9-4FF2-A73F-1092E955A12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683" w:rsidRDefault="003B1683" w:rsidP="003856C9">
      <w:pPr>
        <w:spacing w:after="0" w:line="240" w:lineRule="auto"/>
      </w:pPr>
      <w:r>
        <w:separator/>
      </w:r>
    </w:p>
  </w:footnote>
  <w:footnote w:type="continuationSeparator" w:id="0">
    <w:p w:rsidR="003B1683" w:rsidRDefault="003B1683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D37" w:rsidRPr="008C7BE9" w:rsidRDefault="008C7BE9" w:rsidP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7" name="Obrázek 7" descr="V:\PUBLICITA\OBDOBÍ _2014+\VIZUALNI_IDENTITA\logo\OPZ_CB_ce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UBLICITA\OBDOBÍ _2014+\VIZUALNI_IDENTITA\logo\OPZ_CB_ce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4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5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2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20935"/>
    <w:rsid w:val="00034B64"/>
    <w:rsid w:val="0003725A"/>
    <w:rsid w:val="00052BE1"/>
    <w:rsid w:val="0007412A"/>
    <w:rsid w:val="000B0043"/>
    <w:rsid w:val="000B6FCA"/>
    <w:rsid w:val="000D697F"/>
    <w:rsid w:val="000E53DB"/>
    <w:rsid w:val="0010199E"/>
    <w:rsid w:val="00104E3C"/>
    <w:rsid w:val="00107878"/>
    <w:rsid w:val="00112C65"/>
    <w:rsid w:val="0015276A"/>
    <w:rsid w:val="001765FE"/>
    <w:rsid w:val="00183928"/>
    <w:rsid w:val="0019561F"/>
    <w:rsid w:val="001B0C4F"/>
    <w:rsid w:val="001B32D2"/>
    <w:rsid w:val="001C2C1B"/>
    <w:rsid w:val="001E1959"/>
    <w:rsid w:val="001E6C1A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4CF"/>
    <w:rsid w:val="002B7747"/>
    <w:rsid w:val="002C77B9"/>
    <w:rsid w:val="002F485A"/>
    <w:rsid w:val="002F6F37"/>
    <w:rsid w:val="00302775"/>
    <w:rsid w:val="003053D9"/>
    <w:rsid w:val="003222D3"/>
    <w:rsid w:val="0035170E"/>
    <w:rsid w:val="0035251A"/>
    <w:rsid w:val="00361415"/>
    <w:rsid w:val="0038443B"/>
    <w:rsid w:val="003856C9"/>
    <w:rsid w:val="00396369"/>
    <w:rsid w:val="003A267B"/>
    <w:rsid w:val="003B036A"/>
    <w:rsid w:val="003B1683"/>
    <w:rsid w:val="003C2974"/>
    <w:rsid w:val="003F4D31"/>
    <w:rsid w:val="00400DFF"/>
    <w:rsid w:val="00430447"/>
    <w:rsid w:val="0043426C"/>
    <w:rsid w:val="00441EB9"/>
    <w:rsid w:val="00445BF0"/>
    <w:rsid w:val="00447936"/>
    <w:rsid w:val="00463463"/>
    <w:rsid w:val="00467B86"/>
    <w:rsid w:val="00473EF8"/>
    <w:rsid w:val="004760E5"/>
    <w:rsid w:val="004C29A8"/>
    <w:rsid w:val="004C37AC"/>
    <w:rsid w:val="004D0B18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259"/>
    <w:rsid w:val="005559CF"/>
    <w:rsid w:val="00557019"/>
    <w:rsid w:val="00566594"/>
    <w:rsid w:val="005674AC"/>
    <w:rsid w:val="00572053"/>
    <w:rsid w:val="00577F80"/>
    <w:rsid w:val="005A1E51"/>
    <w:rsid w:val="005A27D8"/>
    <w:rsid w:val="005A7E57"/>
    <w:rsid w:val="005C40D7"/>
    <w:rsid w:val="005C60F0"/>
    <w:rsid w:val="00613394"/>
    <w:rsid w:val="00616FF4"/>
    <w:rsid w:val="00617D55"/>
    <w:rsid w:val="00624060"/>
    <w:rsid w:val="00645086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15D3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6D92"/>
    <w:rsid w:val="008A72FA"/>
    <w:rsid w:val="008C609D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77672"/>
    <w:rsid w:val="00987FC3"/>
    <w:rsid w:val="009A5ECF"/>
    <w:rsid w:val="009B2A6A"/>
    <w:rsid w:val="009B7DEE"/>
    <w:rsid w:val="009D436D"/>
    <w:rsid w:val="009D4EFE"/>
    <w:rsid w:val="009E17E3"/>
    <w:rsid w:val="00A11D4E"/>
    <w:rsid w:val="00A144F3"/>
    <w:rsid w:val="00A42F91"/>
    <w:rsid w:val="00A669F2"/>
    <w:rsid w:val="00A81510"/>
    <w:rsid w:val="00AB6570"/>
    <w:rsid w:val="00AD2AC3"/>
    <w:rsid w:val="00AE11F9"/>
    <w:rsid w:val="00AF1258"/>
    <w:rsid w:val="00B01E52"/>
    <w:rsid w:val="00B10E15"/>
    <w:rsid w:val="00B3012D"/>
    <w:rsid w:val="00B41634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6DCD"/>
    <w:rsid w:val="00C4403A"/>
    <w:rsid w:val="00C53876"/>
    <w:rsid w:val="00C62338"/>
    <w:rsid w:val="00C86232"/>
    <w:rsid w:val="00C90598"/>
    <w:rsid w:val="00CC0587"/>
    <w:rsid w:val="00CC4414"/>
    <w:rsid w:val="00CD63B6"/>
    <w:rsid w:val="00CE6306"/>
    <w:rsid w:val="00CF2D35"/>
    <w:rsid w:val="00CF6CC5"/>
    <w:rsid w:val="00D01983"/>
    <w:rsid w:val="00D023C5"/>
    <w:rsid w:val="00D11C4D"/>
    <w:rsid w:val="00D12506"/>
    <w:rsid w:val="00D33CEE"/>
    <w:rsid w:val="00D5067A"/>
    <w:rsid w:val="00D5122A"/>
    <w:rsid w:val="00D60C41"/>
    <w:rsid w:val="00D76B6F"/>
    <w:rsid w:val="00D77791"/>
    <w:rsid w:val="00D87DFE"/>
    <w:rsid w:val="00DC6073"/>
    <w:rsid w:val="00DC79BB"/>
    <w:rsid w:val="00DD2C78"/>
    <w:rsid w:val="00DD5795"/>
    <w:rsid w:val="00DD5F18"/>
    <w:rsid w:val="00E24BB5"/>
    <w:rsid w:val="00E27A6C"/>
    <w:rsid w:val="00E34D58"/>
    <w:rsid w:val="00E363D0"/>
    <w:rsid w:val="00E42ACA"/>
    <w:rsid w:val="00E63343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10036"/>
    <w:rsid w:val="00F30171"/>
    <w:rsid w:val="00F4617B"/>
    <w:rsid w:val="00F52A88"/>
    <w:rsid w:val="00F56435"/>
    <w:rsid w:val="00F65393"/>
    <w:rsid w:val="00F65C78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B230A00-B7AB-4D64-9E69-4B33D164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153D"/>
    <w:rPr>
      <w:rFonts w:ascii="Times New Roman" w:eastAsia="Times New Roman" w:hAnsi="Times New Roman" w:cs="Times New Roman"/>
      <w:b/>
      <w:bCs/>
      <w:lang w:val="cs-CZ" w:eastAsia="cs-CZ"/>
    </w:rPr>
  </w:style>
  <w:style w:type="paragraph" w:customStyle="1" w:styleId="ZKLADN">
    <w:name w:val="ZÁKLADNÍ"/>
    <w:basedOn w:val="Zkladntext"/>
    <w:link w:val="ZKLADNChar"/>
    <w:rsid w:val="00447936"/>
    <w:pPr>
      <w:widowControl w:val="0"/>
      <w:tabs>
        <w:tab w:val="clear" w:pos="0"/>
        <w:tab w:val="clear" w:pos="7371"/>
      </w:tabs>
      <w:spacing w:before="120" w:after="120" w:line="280" w:lineRule="atLeast"/>
      <w:jc w:val="both"/>
    </w:pPr>
    <w:rPr>
      <w:rFonts w:ascii="Garamond" w:hAnsi="Garamond"/>
      <w:b w:val="0"/>
      <w:sz w:val="24"/>
    </w:rPr>
  </w:style>
  <w:style w:type="character" w:customStyle="1" w:styleId="ZKLADNChar">
    <w:name w:val="ZÁKLADNÍ Char"/>
    <w:link w:val="ZKLADN"/>
    <w:locked/>
    <w:rsid w:val="00447936"/>
    <w:rPr>
      <w:rFonts w:ascii="Garamond" w:eastAsia="Times New Roman" w:hAnsi="Garamond" w:cs="Times New Roman"/>
      <w:sz w:val="24"/>
      <w:lang w:eastAsia="cs-CZ"/>
    </w:rPr>
  </w:style>
  <w:style w:type="paragraph" w:customStyle="1" w:styleId="Tabulkatext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customStyle="1" w:styleId="TabulkatextChar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  <w:style w:type="character" w:customStyle="1" w:styleId="datalabel">
    <w:name w:val="datalabel"/>
    <w:basedOn w:val="Standardnpsmoodstavce"/>
    <w:rsid w:val="00D01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B4A24-1E01-48D7-A123-DB0BC89EF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7</TotalTime>
  <Pages>1</Pages>
  <Words>182</Words>
  <Characters>1075</Characters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2017-05-09T20:56:00Z</cp:lastPrinted>
  <dcterms:created xsi:type="dcterms:W3CDTF">2019-06-04T11:19:00Z</dcterms:created>
  <dcterms:modified xsi:type="dcterms:W3CDTF">2020-03-23T13:17:00Z</dcterms:modified>
  <cp:category/>
</cp:coreProperties>
</file>