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681"/>
        <w:gridCol w:w="2460"/>
        <w:gridCol w:w="3635"/>
      </w:tblGrid>
      <w:tr w:rsidRPr="00CE4AE2" w:rsidR="00D77791" w:rsidTr="00EE2E72" w14:paraId="2F26AEB7" w14:textId="77777777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:rsidRPr="00CE4AE2" w:rsidR="00D77791" w:rsidP="000C3D43" w:rsidRDefault="008E62F2" w14:paraId="3CBDC6ED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Příloha č. 3</w:t>
            </w:r>
          </w:p>
          <w:p w:rsidRPr="00CE4AE2" w:rsidR="00D77791" w:rsidP="000C3D43" w:rsidRDefault="00D77791" w14:paraId="578547F7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CE4AE2" w:rsidR="00D77791" w:rsidTr="005239ED" w14:paraId="571E9C8A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0C3D43" w:rsidRDefault="008C7BE9" w14:paraId="7A09701A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CE4AE2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CE4AE2" w:rsidR="00F25F8A" w:rsidTr="00244DA6" w14:paraId="2C351464" w14:textId="77777777">
        <w:tc>
          <w:tcPr>
            <w:tcW w:w="3681" w:type="dxa"/>
            <w:vAlign w:val="center"/>
          </w:tcPr>
          <w:p w:rsidRPr="00CE4AE2" w:rsidR="00F25F8A" w:rsidP="00F25F8A" w:rsidRDefault="00F25F8A" w14:paraId="4C684727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095" w:type="dxa"/>
            <w:gridSpan w:val="2"/>
            <w:vAlign w:val="center"/>
          </w:tcPr>
          <w:p w:rsidR="00FA1FAB" w:rsidP="00F25F8A" w:rsidRDefault="00806559" w14:paraId="5FF4D5F2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5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Měkké a manažerské dovednosti</w:t>
            </w:r>
            <w:r w:rsidR="00FA1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Pr="00EC3736" w:rsidR="00F25F8A" w:rsidP="00F25F8A" w:rsidRDefault="00FA1FAB" w14:paraId="577E8805" w14:textId="4347650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B01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zdělávání zaměstnanců ESSAT CZ s.r.o.</w:t>
            </w:r>
          </w:p>
        </w:tc>
      </w:tr>
      <w:tr w:rsidRPr="00CE4AE2" w:rsidR="00F25F8A" w:rsidTr="005239ED" w14:paraId="62C74A72" w14:textId="77777777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CE4AE2" w:rsidR="00F25F8A" w:rsidP="00F25F8A" w:rsidRDefault="00F25F8A" w14:paraId="0B5BFB60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CE4AE2" w:rsidR="00F25F8A" w:rsidTr="005239ED" w14:paraId="4D57931A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F25F8A" w:rsidP="00F25F8A" w:rsidRDefault="00F25F8A" w14:paraId="127FD693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CE4AE2" w:rsidR="00F25F8A" w:rsidTr="00244DA6" w14:paraId="5F1B06F6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33B33426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 w14:paraId="7CE45843" w14:textId="77777777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ESSAT CZ, s.r.o.</w:t>
            </w:r>
          </w:p>
        </w:tc>
      </w:tr>
      <w:tr w:rsidRPr="00CE4AE2" w:rsidR="00F25F8A" w:rsidTr="00244DA6" w14:paraId="07653010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2AE6F8B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 w14:paraId="79DF524C" w14:textId="77777777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80808"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27858766 </w:t>
            </w:r>
          </w:p>
        </w:tc>
      </w:tr>
      <w:tr w:rsidRPr="00CE4AE2" w:rsidR="00F25F8A" w:rsidTr="00244DA6" w14:paraId="5A9970A3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4FF1926E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4AE2" w:rsidRDefault="00CE5970" w14:paraId="018B5DC8" w14:textId="77777777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CZ27858766</w:t>
            </w:r>
          </w:p>
        </w:tc>
      </w:tr>
      <w:tr w:rsidRPr="00CE4AE2" w:rsidR="00F25F8A" w:rsidTr="00244DA6" w14:paraId="5D8A154F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4B82F2C9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 w14:paraId="79A8D897" w14:textId="77777777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Keramická 602/19, 711 00 Ostrava - Hrušov</w:t>
            </w:r>
          </w:p>
        </w:tc>
      </w:tr>
      <w:tr w:rsidRPr="00CE4AE2" w:rsidR="00F25F8A" w:rsidTr="00244DA6" w14:paraId="576A0CB2" w14:textId="77777777">
        <w:tc>
          <w:tcPr>
            <w:tcW w:w="3681" w:type="dxa"/>
            <w:vAlign w:val="center"/>
          </w:tcPr>
          <w:p w:rsidRPr="00CE4AE2" w:rsidR="00F25F8A" w:rsidP="00F25F8A" w:rsidRDefault="00F25F8A" w14:paraId="15606CAA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CE5970" w:rsidP="00CE5970" w:rsidRDefault="00CE5970" w14:paraId="2F357DFD" w14:textId="4EF2E86D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3E389B">
              <w:rPr>
                <w:rFonts w:ascii="Times New Roman" w:hAnsi="Times New Roman" w:cs="Times New Roman"/>
                <w:sz w:val="22"/>
              </w:rPr>
              <w:t>L</w:t>
            </w:r>
            <w:r w:rsidR="00FA1FAB">
              <w:rPr>
                <w:rFonts w:ascii="Times New Roman" w:hAnsi="Times New Roman" w:cs="Times New Roman"/>
                <w:sz w:val="22"/>
              </w:rPr>
              <w:t>á</w:t>
            </w:r>
            <w:r w:rsidRPr="003E389B">
              <w:rPr>
                <w:rFonts w:ascii="Times New Roman" w:hAnsi="Times New Roman" w:cs="Times New Roman"/>
                <w:sz w:val="22"/>
              </w:rPr>
              <w:t>níková Radka,</w:t>
            </w:r>
            <w:r w:rsidR="00A55E22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E389B">
              <w:rPr>
                <w:rFonts w:ascii="Times New Roman" w:hAnsi="Times New Roman" w:cs="Times New Roman"/>
                <w:sz w:val="22"/>
              </w:rPr>
              <w:t xml:space="preserve">MBA </w:t>
            </w:r>
          </w:p>
          <w:p w:rsidRPr="003E389B" w:rsidR="00F25F8A" w:rsidP="00CE5970" w:rsidRDefault="00F25F8A" w14:paraId="322F30A6" w14:textId="77777777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  <w:highlight w:val="yellow"/>
              </w:rPr>
            </w:pPr>
          </w:p>
        </w:tc>
      </w:tr>
      <w:tr w:rsidRPr="00CE4AE2" w:rsidR="00F25F8A" w:rsidTr="00244DA6" w14:paraId="6484D6A2" w14:textId="77777777">
        <w:tc>
          <w:tcPr>
            <w:tcW w:w="3681" w:type="dxa"/>
            <w:vAlign w:val="center"/>
          </w:tcPr>
          <w:p w:rsidRPr="00CE4AE2" w:rsidR="00F25F8A" w:rsidP="00F25F8A" w:rsidRDefault="00F25F8A" w14:paraId="1A75F1F1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8102F7" w14:paraId="39CF65E5" w14:textId="730C3D20">
            <w:pPr>
              <w:pStyle w:val="Tabulkatext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Láníková Radka, MBA</w:t>
            </w:r>
          </w:p>
        </w:tc>
      </w:tr>
      <w:tr w:rsidRPr="00CE4AE2" w:rsidR="00D77791" w:rsidTr="005239ED" w14:paraId="26C16F07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B95B4E" w:rsidRDefault="00D77791" w14:paraId="572AF9E3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CE4AE2" w:rsidR="00D77791" w:rsidTr="00244DA6" w14:paraId="369EB726" w14:textId="77777777">
        <w:tc>
          <w:tcPr>
            <w:tcW w:w="3681" w:type="dxa"/>
            <w:vAlign w:val="center"/>
          </w:tcPr>
          <w:p w:rsidRPr="00CE4AE2" w:rsidR="00D77791" w:rsidP="00B95B4E" w:rsidRDefault="00D77791" w14:paraId="65CD3928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0D1696A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5BE74403" w14:textId="77777777">
        <w:tc>
          <w:tcPr>
            <w:tcW w:w="3681" w:type="dxa"/>
            <w:vAlign w:val="center"/>
          </w:tcPr>
          <w:p w:rsidRPr="00CE4AE2" w:rsidR="00D77791" w:rsidP="00B95B4E" w:rsidRDefault="00D77791" w14:paraId="01E4F9E9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48540F9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62F2D618" w14:textId="77777777">
        <w:tc>
          <w:tcPr>
            <w:tcW w:w="3681" w:type="dxa"/>
            <w:vAlign w:val="center"/>
          </w:tcPr>
          <w:p w:rsidRPr="00CE4AE2" w:rsidR="00D77791" w:rsidP="00B95B4E" w:rsidRDefault="00D77791" w14:paraId="5229195B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0DBE91F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4BFDCCD7" w14:textId="77777777">
        <w:tc>
          <w:tcPr>
            <w:tcW w:w="3681" w:type="dxa"/>
            <w:vAlign w:val="center"/>
          </w:tcPr>
          <w:p w:rsidRPr="00CE4AE2" w:rsidR="00D77791" w:rsidP="00B95B4E" w:rsidRDefault="00D77791" w14:paraId="190C525A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08C0154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5DA7CC32" w14:textId="77777777">
        <w:tc>
          <w:tcPr>
            <w:tcW w:w="3681" w:type="dxa"/>
            <w:vAlign w:val="center"/>
          </w:tcPr>
          <w:p w:rsidRPr="00CE4AE2" w:rsidR="00D77791" w:rsidP="00B95B4E" w:rsidRDefault="00D77791" w14:paraId="62A831D7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698CE7D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160DCD2E" w14:textId="77777777">
        <w:tc>
          <w:tcPr>
            <w:tcW w:w="3681" w:type="dxa"/>
            <w:vAlign w:val="center"/>
          </w:tcPr>
          <w:p w:rsidRPr="00CE4AE2" w:rsidR="00D77791" w:rsidP="00B95B4E" w:rsidRDefault="00D77791" w14:paraId="09517BE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1609EE7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1A94871C" w14:textId="77777777">
        <w:trPr>
          <w:trHeight w:val="452"/>
        </w:trPr>
        <w:tc>
          <w:tcPr>
            <w:tcW w:w="3681" w:type="dxa"/>
            <w:vAlign w:val="center"/>
          </w:tcPr>
          <w:p w:rsidRPr="00CE4AE2" w:rsidR="00D77791" w:rsidP="00B95B4E" w:rsidRDefault="00D77791" w14:paraId="2A852CE9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Pr="00CE4AE2"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5218C04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7598D1D2" w14:textId="77777777">
        <w:tc>
          <w:tcPr>
            <w:tcW w:w="3681" w:type="dxa"/>
            <w:vAlign w:val="center"/>
          </w:tcPr>
          <w:p w:rsidRPr="00CE4AE2" w:rsidR="00D77791" w:rsidP="00B95B4E" w:rsidRDefault="00D77791" w14:paraId="4F0FFC9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3358ED6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5239ED" w14:paraId="723214AE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BC6D37" w:rsidP="00B95B4E" w:rsidRDefault="00BC6D37" w14:paraId="02B66F16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CE4AE2" w:rsidR="00D77791" w:rsidP="00B95B4E" w:rsidRDefault="00D77791" w14:paraId="2BD053F8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CE4AE2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CE4AE2" w:rsidR="00244DA6" w:rsidTr="00244DA6" w14:paraId="0BD9D67B" w14:textId="77777777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8041B1" w:rsidRDefault="00244DA6" w14:paraId="065041EA" w14:textId="77777777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Nabídková cena</w:t>
            </w:r>
            <w:r w:rsidR="00CE5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celkem</w:t>
            </w:r>
            <w:r w:rsidR="008041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/s DPH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8041B1" w14:paraId="4FFD544C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1B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 w14:paraId="4497BA7B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5239ED" w14:paraId="5F55B7FD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244DA6" w14:paraId="3F05DF56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4. Osoba dodavatele zodpovědná za realizaci výběrového řízení veřejné zakázky</w:t>
            </w:r>
          </w:p>
        </w:tc>
      </w:tr>
      <w:tr w:rsidRPr="00CE4AE2" w:rsidR="00244DA6" w:rsidTr="00244DA6" w14:paraId="2EE696DD" w14:textId="77777777">
        <w:tc>
          <w:tcPr>
            <w:tcW w:w="3681" w:type="dxa"/>
            <w:vAlign w:val="center"/>
          </w:tcPr>
          <w:p w:rsidRPr="00CE4AE2" w:rsidR="00244DA6" w:rsidP="00244DA6" w:rsidRDefault="00244DA6" w14:paraId="76804544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2460" w:type="dxa"/>
            <w:vAlign w:val="center"/>
          </w:tcPr>
          <w:p w:rsidRPr="00CE4AE2" w:rsidR="00244DA6" w:rsidP="00000634" w:rsidRDefault="00244DA6" w14:paraId="31EE322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="00000634">
              <w:rPr>
                <w:rFonts w:ascii="Times New Roman" w:hAnsi="Times New Roman" w:cs="Times New Roman"/>
                <w:sz w:val="24"/>
                <w:szCs w:val="24"/>
              </w:rPr>
              <w:t>efon:</w:t>
            </w:r>
          </w:p>
        </w:tc>
        <w:tc>
          <w:tcPr>
            <w:tcW w:w="3635" w:type="dxa"/>
            <w:vAlign w:val="center"/>
          </w:tcPr>
          <w:p w:rsidRPr="00CE4AE2" w:rsidR="00244DA6" w:rsidP="00244DA6" w:rsidRDefault="00244DA6" w14:paraId="1A078E30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CE4AE2" w:rsidR="00244DA6" w:rsidTr="00244DA6" w14:paraId="108C9A60" w14:textId="77777777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5F366471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44B819D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65C34DC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 w14:paraId="756E13EB" w14:textId="77777777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7D0B13BD" w14:textId="77777777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2D0122B6" w14:textId="77777777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1F9D6D12" w14:textId="77777777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902C59" w:rsidTr="005239ED" w14:paraId="45312296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902C59" w:rsidP="00902C59" w:rsidRDefault="00902C59" w14:paraId="1AFF0A0C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02C59">
              <w:rPr>
                <w:rFonts w:ascii="Times New Roman" w:hAnsi="Times New Roman" w:cs="Times New Roman"/>
                <w:b/>
                <w:sz w:val="24"/>
                <w:szCs w:val="24"/>
              </w:rPr>
              <w:t>. Dodavatel prohlašuje, že umožní realizaci aktivit elektronickou formou dle podmínek    Výzvy .</w:t>
            </w:r>
          </w:p>
        </w:tc>
      </w:tr>
      <w:tr w:rsidRPr="00CE4AE2" w:rsidR="00244DA6" w:rsidTr="005239ED" w14:paraId="2ACD3ECE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902C59" w14:paraId="09089F20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E4AE2" w:rsidR="00244DA6">
              <w:rPr>
                <w:rFonts w:ascii="Times New Roman" w:hAnsi="Times New Roman" w:cs="Times New Roman"/>
                <w:b/>
                <w:sz w:val="24"/>
                <w:szCs w:val="24"/>
              </w:rPr>
              <w:t>. Počet listů nabídky, datum, název dodavatele a podpis osoby oprávněné jednat jménem či za dodavatele:</w:t>
            </w:r>
          </w:p>
        </w:tc>
      </w:tr>
      <w:tr w:rsidRPr="00CE4AE2" w:rsidR="00244DA6" w:rsidTr="00244DA6" w14:paraId="2A240D30" w14:textId="77777777">
        <w:tc>
          <w:tcPr>
            <w:tcW w:w="3681" w:type="dxa"/>
            <w:vAlign w:val="center"/>
          </w:tcPr>
          <w:p w:rsidRPr="00CE4AE2" w:rsidR="00244DA6" w:rsidP="00244DA6" w:rsidRDefault="00244DA6" w14:paraId="1EEF36CF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 w14:paraId="5A16721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 w14:paraId="078495FE" w14:textId="77777777">
        <w:trPr>
          <w:trHeight w:val="1545"/>
        </w:trPr>
        <w:tc>
          <w:tcPr>
            <w:tcW w:w="3681" w:type="dxa"/>
            <w:vAlign w:val="center"/>
          </w:tcPr>
          <w:p w:rsidRPr="00CE4AE2" w:rsidR="00244DA6" w:rsidP="00244DA6" w:rsidRDefault="00244DA6" w14:paraId="441AB7B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 w14:paraId="5005BF3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CE4AE2" w:rsidR="00D77791" w:rsidP="00D77791" w:rsidRDefault="00D77791" w14:paraId="047AE6ED" w14:textId="77777777">
      <w:pPr>
        <w:rPr>
          <w:rFonts w:ascii="Times New Roman" w:hAnsi="Times New Roman" w:cs="Times New Roman"/>
          <w:sz w:val="24"/>
          <w:szCs w:val="24"/>
        </w:rPr>
      </w:pPr>
    </w:p>
    <w:p w:rsidRPr="00CE4AE2" w:rsidR="00FB1754" w:rsidP="00D77791" w:rsidRDefault="00FB1754" w14:paraId="79F9C7AB" w14:textId="77777777">
      <w:pPr>
        <w:rPr>
          <w:rFonts w:ascii="Times New Roman" w:hAnsi="Times New Roman" w:cs="Times New Roman"/>
          <w:sz w:val="24"/>
          <w:szCs w:val="24"/>
        </w:rPr>
      </w:pPr>
    </w:p>
    <w:sectPr w:rsidRPr="00CE4AE2" w:rsidR="00FB1754" w:rsidSect="00A55E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endnote w:type="separator" w:id="-1">
    <w:p w:rsidR="003829E8" w:rsidP="003856C9" w:rsidRDefault="003829E8" w14:paraId="7D09B43E" w14:textId="77777777">
      <w:pPr>
        <w:spacing w:after="0" w:line="240" w:lineRule="auto"/>
      </w:pPr>
      <w:r>
        <w:separator/>
      </w:r>
    </w:p>
  </w:endnote>
  <w:endnote w:type="continuationSeparator" w:id="0">
    <w:p w:rsidR="003829E8" w:rsidP="003856C9" w:rsidRDefault="003829E8" w14:paraId="6338CD5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082B8CF1-EB95-469F-8652-9AE8464DE6DC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88A3A7B0-0082-4910-A03B-EF2BB420FA7B}" r:id="rId2"/>
    <w:embedBold w:fontKey="{51F5D16E-9761-4CEA-A4DA-367CEEC75C92}" r:id="rId3"/>
    <w:embedBoldItalic w:fontKey="{F19AAC86-4A4B-4CA3-8B77-DA3E1A67321E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F8EA9504-9672-48B9-AB36-77157BB2C3A4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Italic w:fontKey="{9C29000D-660B-4267-A005-B0B1DD0C8103}" r:id="rId6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4430B1" w:rsidRDefault="004430B1" w14:paraId="13A65B5C" w14:textId="77777777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4430B1" w:rsidRDefault="004430B1" w14:paraId="09B47DAF" w14:textId="77777777">
    <w:pPr>
      <w:pStyle w:val="Zpat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4430B1" w:rsidRDefault="004430B1" w14:paraId="5F5A99AC" w14:textId="77777777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footnote w:type="separator" w:id="-1">
    <w:p w:rsidR="003829E8" w:rsidP="003856C9" w:rsidRDefault="003829E8" w14:paraId="5DC3A0AE" w14:textId="77777777">
      <w:pPr>
        <w:spacing w:after="0" w:line="240" w:lineRule="auto"/>
      </w:pPr>
      <w:r>
        <w:separator/>
      </w:r>
    </w:p>
  </w:footnote>
  <w:footnote w:type="continuationSeparator" w:id="0">
    <w:p w:rsidR="003829E8" w:rsidP="003856C9" w:rsidRDefault="003829E8" w14:paraId="2B10DDC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4430B1" w:rsidRDefault="004430B1" w14:paraId="54396FAD" w14:textId="77777777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71227D" w:rsidP="0071227D" w:rsidRDefault="0071227D" w14:paraId="66750E35" w14:textId="02D23A65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1" name="Obrázek 1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el="http://schemas.microsoft.com/office/2019/extlst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227D" w:rsidP="0071227D" w:rsidRDefault="0071227D" w14:paraId="5616D5CF" w14:textId="77777777">
    <w:pPr>
      <w:pStyle w:val="Zhlav"/>
      <w:jc w:val="left"/>
    </w:pPr>
  </w:p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BC6D37" w:rsidP="008C7BE9" w:rsidRDefault="008C7BE9" w14:paraId="7B743B80" w14:textId="29D405D6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el="http://schemas.microsoft.com/office/2019/extlst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8C7BE9" w:rsidR="0071227D" w:rsidP="008C7BE9" w:rsidRDefault="0071227D" w14:paraId="45F09EFC" w14:textId="77777777">
    <w:pPr>
      <w:pStyle w:val="Zhlav"/>
      <w:jc w:val="left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doNotDisplayPageBoundaries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C"/>
    <w:rsid w:val="00000634"/>
    <w:rsid w:val="00020935"/>
    <w:rsid w:val="0003725A"/>
    <w:rsid w:val="00052BE1"/>
    <w:rsid w:val="00065589"/>
    <w:rsid w:val="0007412A"/>
    <w:rsid w:val="00096357"/>
    <w:rsid w:val="000B6FCA"/>
    <w:rsid w:val="000D697F"/>
    <w:rsid w:val="000E53DB"/>
    <w:rsid w:val="0010199E"/>
    <w:rsid w:val="00103022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44DA6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1003"/>
    <w:rsid w:val="002F485A"/>
    <w:rsid w:val="002F6F37"/>
    <w:rsid w:val="003053D9"/>
    <w:rsid w:val="003134AB"/>
    <w:rsid w:val="003501CC"/>
    <w:rsid w:val="0035170E"/>
    <w:rsid w:val="00361415"/>
    <w:rsid w:val="003829E8"/>
    <w:rsid w:val="0038443B"/>
    <w:rsid w:val="003856C9"/>
    <w:rsid w:val="00396369"/>
    <w:rsid w:val="003C1B1E"/>
    <w:rsid w:val="003C2974"/>
    <w:rsid w:val="003E389B"/>
    <w:rsid w:val="003F4D31"/>
    <w:rsid w:val="0043426C"/>
    <w:rsid w:val="00441EB9"/>
    <w:rsid w:val="004430B1"/>
    <w:rsid w:val="00445BF0"/>
    <w:rsid w:val="00463463"/>
    <w:rsid w:val="00467B86"/>
    <w:rsid w:val="00473EF8"/>
    <w:rsid w:val="004760E5"/>
    <w:rsid w:val="00486954"/>
    <w:rsid w:val="004B2949"/>
    <w:rsid w:val="004C29A8"/>
    <w:rsid w:val="004C2A82"/>
    <w:rsid w:val="004D22BB"/>
    <w:rsid w:val="004D6610"/>
    <w:rsid w:val="004F267F"/>
    <w:rsid w:val="00506130"/>
    <w:rsid w:val="005152F2"/>
    <w:rsid w:val="005239ED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0C7E"/>
    <w:rsid w:val="00613394"/>
    <w:rsid w:val="00616FF4"/>
    <w:rsid w:val="00617D55"/>
    <w:rsid w:val="00645E1A"/>
    <w:rsid w:val="0065439E"/>
    <w:rsid w:val="00682642"/>
    <w:rsid w:val="00686E16"/>
    <w:rsid w:val="00687F27"/>
    <w:rsid w:val="006A3CE7"/>
    <w:rsid w:val="006D53D8"/>
    <w:rsid w:val="00703F93"/>
    <w:rsid w:val="0071227D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041B1"/>
    <w:rsid w:val="00806559"/>
    <w:rsid w:val="008102F7"/>
    <w:rsid w:val="00811C07"/>
    <w:rsid w:val="00832043"/>
    <w:rsid w:val="00832F81"/>
    <w:rsid w:val="0083364D"/>
    <w:rsid w:val="00834FE2"/>
    <w:rsid w:val="008820AE"/>
    <w:rsid w:val="0088499F"/>
    <w:rsid w:val="00895F00"/>
    <w:rsid w:val="008A72FA"/>
    <w:rsid w:val="008C7BE9"/>
    <w:rsid w:val="008C7CA2"/>
    <w:rsid w:val="008D0B92"/>
    <w:rsid w:val="008D444F"/>
    <w:rsid w:val="008D69B7"/>
    <w:rsid w:val="008E3A57"/>
    <w:rsid w:val="008E62F2"/>
    <w:rsid w:val="008F2E01"/>
    <w:rsid w:val="008F6337"/>
    <w:rsid w:val="00902C59"/>
    <w:rsid w:val="00952E17"/>
    <w:rsid w:val="009535BF"/>
    <w:rsid w:val="00961AF3"/>
    <w:rsid w:val="00967393"/>
    <w:rsid w:val="0097515D"/>
    <w:rsid w:val="00987FC3"/>
    <w:rsid w:val="009A5ECF"/>
    <w:rsid w:val="009D436D"/>
    <w:rsid w:val="009D4EFE"/>
    <w:rsid w:val="009E3E23"/>
    <w:rsid w:val="00A42F91"/>
    <w:rsid w:val="00A55E22"/>
    <w:rsid w:val="00A669F2"/>
    <w:rsid w:val="00AA30A2"/>
    <w:rsid w:val="00AB6570"/>
    <w:rsid w:val="00AD2AC3"/>
    <w:rsid w:val="00AF1258"/>
    <w:rsid w:val="00B01E52"/>
    <w:rsid w:val="00B01FBB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4D52"/>
    <w:rsid w:val="00C4403A"/>
    <w:rsid w:val="00C53876"/>
    <w:rsid w:val="00C62338"/>
    <w:rsid w:val="00C76575"/>
    <w:rsid w:val="00C90598"/>
    <w:rsid w:val="00CA2F97"/>
    <w:rsid w:val="00CB3880"/>
    <w:rsid w:val="00CC0587"/>
    <w:rsid w:val="00CC4414"/>
    <w:rsid w:val="00CD63B6"/>
    <w:rsid w:val="00CD7C01"/>
    <w:rsid w:val="00CE4AE2"/>
    <w:rsid w:val="00CE5970"/>
    <w:rsid w:val="00CE6306"/>
    <w:rsid w:val="00D023C5"/>
    <w:rsid w:val="00D11C4D"/>
    <w:rsid w:val="00D12506"/>
    <w:rsid w:val="00D33CEE"/>
    <w:rsid w:val="00D5067A"/>
    <w:rsid w:val="00D5122A"/>
    <w:rsid w:val="00D60C41"/>
    <w:rsid w:val="00D65C03"/>
    <w:rsid w:val="00D77791"/>
    <w:rsid w:val="00DB3EA9"/>
    <w:rsid w:val="00DC79BB"/>
    <w:rsid w:val="00DD2C78"/>
    <w:rsid w:val="00DD5795"/>
    <w:rsid w:val="00DD5F18"/>
    <w:rsid w:val="00DF2541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C3736"/>
    <w:rsid w:val="00EE2E72"/>
    <w:rsid w:val="00EE5881"/>
    <w:rsid w:val="00F0105B"/>
    <w:rsid w:val="00F0733C"/>
    <w:rsid w:val="00F25F8A"/>
    <w:rsid w:val="00F416C1"/>
    <w:rsid w:val="00F52A88"/>
    <w:rsid w:val="00F53AE9"/>
    <w:rsid w:val="00F56435"/>
    <w:rsid w:val="00F65393"/>
    <w:rsid w:val="00FA07AA"/>
    <w:rsid w:val="00FA1FAB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  <w14:docId w14:val="35887BBE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2" w:semiHidden="true" w:unhideWhenUsed="true"/>
    <w:lsdException w:name="Table Web 1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416C1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416C1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416C1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416C1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416C1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416C1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footer3.xml" Type="http://schemas.openxmlformats.org/officeDocument/2006/relationships/footer" Id="rId13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header3.xml" Type="http://schemas.openxmlformats.org/officeDocument/2006/relationships/header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footer2.xml" Type="http://schemas.openxmlformats.org/officeDocument/2006/relationships/footer" Id="rId11"/>
    <Relationship Target="webSettings.xml" Type="http://schemas.openxmlformats.org/officeDocument/2006/relationships/webSettings" Id="rId5"/>
    <Relationship Target="theme/theme1.xml" Type="http://schemas.openxmlformats.org/officeDocument/2006/relationships/theme" Id="rId15"/>
    <Relationship Target="footer1.xml" Type="http://schemas.openxmlformats.org/officeDocument/2006/relationships/footer" Id="rId10"/>
    <Relationship Target="settings.xml" Type="http://schemas.openxmlformats.org/officeDocument/2006/relationships/settings" Id="rId4"/>
    <Relationship Target="header2.xml" Type="http://schemas.openxmlformats.org/officeDocument/2006/relationships/header" Id="rId9"/>
    <Relationship Target="fontTable.xml" Type="http://schemas.openxmlformats.org/officeDocument/2006/relationships/fontTable" Id="rId14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2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3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4DF88FB-8D13-4A4D-88C3-FAA258A0B876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192</properties:Words>
  <properties:Characters>1137</properties:Characters>
  <properties:Lines>9</properties:Lines>
  <properties:Paragraphs>2</properties:Paragraphs>
  <properties:TotalTime>0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1327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2022-10-18T15:08:00Z</dcterms:created>
  <dc:creator/>
  <dc:description/>
  <cp:keywords/>
  <cp:lastModifiedBy/>
  <cp:lastPrinted>2020-11-10T10:05:00Z</cp:lastPrinted>
  <dcterms:modified xmlns:xsi="http://www.w3.org/2001/XMLSchema-instance" xsi:type="dcterms:W3CDTF">2022-10-18T15:08:00Z</dcterms:modified>
  <cp:revision>2</cp:revision>
  <dc:subject/>
  <dc:title/>
</cp:coreProperties>
</file>